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D398A" w14:textId="2A72FFBB" w:rsidR="00D60C8C" w:rsidRDefault="007F28F5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Styremøte</w:t>
      </w:r>
    </w:p>
    <w:p w14:paraId="26429EDB" w14:textId="042F48AD" w:rsidR="00CD0884" w:rsidRDefault="007F28F5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Mandag 27</w:t>
      </w:r>
      <w:r w:rsidR="00D60C8C">
        <w:rPr>
          <w:rFonts w:ascii="Cambria" w:hAnsi="Cambria"/>
          <w:b/>
          <w:sz w:val="28"/>
          <w:szCs w:val="28"/>
        </w:rPr>
        <w:t>. februar</w:t>
      </w:r>
      <w:r w:rsidR="00D4527E">
        <w:rPr>
          <w:rFonts w:ascii="Cambria" w:hAnsi="Cambria"/>
          <w:b/>
          <w:sz w:val="28"/>
          <w:szCs w:val="28"/>
        </w:rPr>
        <w:t xml:space="preserve"> 2017.</w:t>
      </w:r>
    </w:p>
    <w:p w14:paraId="15559773" w14:textId="77777777" w:rsidR="00792CC1" w:rsidRDefault="00792CC1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</w:p>
    <w:p w14:paraId="396D456E" w14:textId="6F1CF9C9" w:rsidR="00F524E1" w:rsidRDefault="00792CC1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Protokoll. </w:t>
      </w:r>
    </w:p>
    <w:p w14:paraId="2F5258D7" w14:textId="77777777" w:rsidR="003E28A9" w:rsidRDefault="003E28A9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</w:p>
    <w:p w14:paraId="76B04DCF" w14:textId="2D27E35E" w:rsidR="003E28A9" w:rsidRPr="00D60C8C" w:rsidRDefault="00111317" w:rsidP="003E28A9">
      <w:pPr>
        <w:pStyle w:val="Bunntekst"/>
        <w:rPr>
          <w:rFonts w:ascii="Cambria" w:hAnsi="Cambria"/>
          <w:b/>
          <w:sz w:val="28"/>
          <w:szCs w:val="28"/>
          <w:u w:val="single"/>
        </w:rPr>
      </w:pPr>
      <w:r w:rsidRPr="00D60C8C">
        <w:rPr>
          <w:rFonts w:ascii="Cambria" w:hAnsi="Cambria"/>
          <w:b/>
          <w:sz w:val="28"/>
          <w:szCs w:val="28"/>
          <w:u w:val="single"/>
        </w:rPr>
        <w:t>Saksliste</w:t>
      </w:r>
      <w:r w:rsidR="00D60C8C">
        <w:rPr>
          <w:rFonts w:ascii="Cambria" w:hAnsi="Cambria"/>
          <w:b/>
          <w:sz w:val="28"/>
          <w:szCs w:val="28"/>
          <w:u w:val="single"/>
        </w:rPr>
        <w:t>:</w:t>
      </w:r>
    </w:p>
    <w:p w14:paraId="5146AFA3" w14:textId="77777777" w:rsidR="007F28F5" w:rsidRDefault="00D4527E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1.</w:t>
      </w:r>
      <w:r w:rsidR="007F28F5">
        <w:rPr>
          <w:rFonts w:ascii="Cambria" w:hAnsi="Cambria"/>
        </w:rPr>
        <w:t>Fordeling av arbeidet i styret</w:t>
      </w:r>
      <w:r w:rsidR="00D608F3">
        <w:rPr>
          <w:rFonts w:ascii="Cambria" w:hAnsi="Cambria"/>
        </w:rPr>
        <w:t>.</w:t>
      </w:r>
    </w:p>
    <w:p w14:paraId="7C128998" w14:textId="77777777" w:rsidR="007F28F5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-Gjennomgang av de forskjellige rollene i styret og hovedoppgaver:</w:t>
      </w:r>
    </w:p>
    <w:p w14:paraId="2B6EBDF2" w14:textId="77777777" w:rsidR="007F28F5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Tone – Oldermann, leder av lauget</w:t>
      </w:r>
    </w:p>
    <w:p w14:paraId="44033671" w14:textId="30D62226" w:rsidR="007F28F5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Bjørn Roger – innkjøp med fokus på Jakt&amp;Fiskedagene. Økonomi</w:t>
      </w:r>
    </w:p>
    <w:p w14:paraId="21E8D1CA" w14:textId="267E3C9F" w:rsidR="007F28F5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 xml:space="preserve">Ulf - </w:t>
      </w:r>
      <w:r w:rsidR="00720C22">
        <w:rPr>
          <w:rFonts w:ascii="Cambria" w:hAnsi="Cambria"/>
        </w:rPr>
        <w:t>Skattemester</w:t>
      </w:r>
    </w:p>
    <w:p w14:paraId="667B6E1B" w14:textId="77777777" w:rsidR="007F28F5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Anders – Bisitter. Har hovedansvar for å legge til rette for medlemsmøter</w:t>
      </w:r>
    </w:p>
    <w:p w14:paraId="4EF58D51" w14:textId="62924753" w:rsidR="003E28A9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Frank – Rekrutering og utdanning. Hjelpe i gang Rune som ny skriver</w:t>
      </w:r>
    </w:p>
    <w:p w14:paraId="4586E1D3" w14:textId="26B63663" w:rsidR="007F28F5" w:rsidRDefault="007F28F5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Rune – Skriver, også hovedansvar for sosiale media</w:t>
      </w:r>
    </w:p>
    <w:p w14:paraId="6F1A583A" w14:textId="77777777" w:rsidR="00D4527E" w:rsidRDefault="00D4527E" w:rsidP="003E28A9">
      <w:pPr>
        <w:pStyle w:val="Bunntekst"/>
        <w:rPr>
          <w:rFonts w:ascii="Cambria" w:hAnsi="Cambria"/>
        </w:rPr>
      </w:pPr>
    </w:p>
    <w:p w14:paraId="2C7F8FD1" w14:textId="6AF3483E" w:rsidR="00D4527E" w:rsidRDefault="00D4527E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 xml:space="preserve">2. </w:t>
      </w:r>
      <w:r w:rsidR="009B7DCA">
        <w:rPr>
          <w:rFonts w:ascii="Cambria" w:hAnsi="Cambria"/>
        </w:rPr>
        <w:t>Norgescup for lærlinger. Godt gjennomført selv om det ikke nådde helt opp. Lauget stilte til dugnad, og bar tallerker. 2000,- ble gitt til Rogalanslauget til viderutvikling/lærlingarbeid.</w:t>
      </w:r>
    </w:p>
    <w:p w14:paraId="0CBECF80" w14:textId="77777777" w:rsidR="00D60C8C" w:rsidRDefault="00D60C8C" w:rsidP="003E28A9">
      <w:pPr>
        <w:pStyle w:val="Bunntekst"/>
        <w:rPr>
          <w:rFonts w:ascii="Cambria" w:hAnsi="Cambria"/>
        </w:rPr>
      </w:pPr>
    </w:p>
    <w:p w14:paraId="555BC5E3" w14:textId="0A38EBA2" w:rsidR="003E38D6" w:rsidRDefault="003E38D6" w:rsidP="009B7DCA">
      <w:pPr>
        <w:pStyle w:val="Bunntekst"/>
        <w:rPr>
          <w:rFonts w:ascii="Cambria" w:hAnsi="Cambria"/>
        </w:rPr>
      </w:pPr>
      <w:r>
        <w:rPr>
          <w:rFonts w:ascii="Cambria" w:hAnsi="Cambria"/>
        </w:rPr>
        <w:t xml:space="preserve">3. </w:t>
      </w:r>
      <w:r w:rsidR="009B7DCA">
        <w:rPr>
          <w:rFonts w:ascii="Cambria" w:hAnsi="Cambria"/>
        </w:rPr>
        <w:t>Landsmøte 2017, Frank og Tone stiller. Ved valget følger lauget innstillingen til valgkomite.</w:t>
      </w:r>
    </w:p>
    <w:p w14:paraId="768D6071" w14:textId="77777777" w:rsidR="003E38D6" w:rsidRDefault="003E38D6" w:rsidP="003E28A9">
      <w:pPr>
        <w:pStyle w:val="Bunntekst"/>
        <w:rPr>
          <w:rFonts w:ascii="Cambria" w:hAnsi="Cambria"/>
        </w:rPr>
      </w:pPr>
    </w:p>
    <w:p w14:paraId="5430A252" w14:textId="77777777" w:rsidR="009B7DCA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4</w:t>
      </w:r>
      <w:r w:rsidR="00D4527E">
        <w:rPr>
          <w:rFonts w:ascii="Cambria" w:hAnsi="Cambria"/>
        </w:rPr>
        <w:t xml:space="preserve">. </w:t>
      </w:r>
      <w:r w:rsidR="009B7DCA">
        <w:rPr>
          <w:rFonts w:ascii="Cambria" w:hAnsi="Cambria"/>
        </w:rPr>
        <w:t>Laugsmøter:</w:t>
      </w:r>
    </w:p>
    <w:p w14:paraId="0D16E89D" w14:textId="77777777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Følgende datoer er satt opp</w:t>
      </w:r>
    </w:p>
    <w:p w14:paraId="211562A9" w14:textId="77777777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-3 april</w:t>
      </w:r>
    </w:p>
    <w:p w14:paraId="7F0ED0C8" w14:textId="1D17A3A7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-8 mai (Skafferiet)</w:t>
      </w:r>
    </w:p>
    <w:p w14:paraId="7501D445" w14:textId="7B00B653" w:rsidR="00D4527E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-15 juni (Sommermøte)</w:t>
      </w:r>
      <w:r w:rsidR="00D4527E">
        <w:rPr>
          <w:rFonts w:ascii="Cambria" w:hAnsi="Cambria"/>
        </w:rPr>
        <w:t xml:space="preserve"> </w:t>
      </w:r>
    </w:p>
    <w:p w14:paraId="655F7D32" w14:textId="09FF686B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-4 september</w:t>
      </w:r>
    </w:p>
    <w:p w14:paraId="265581A7" w14:textId="0B2F47B1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-2 oktober</w:t>
      </w:r>
    </w:p>
    <w:p w14:paraId="395BA0A9" w14:textId="7566E112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-6 november</w:t>
      </w:r>
    </w:p>
    <w:p w14:paraId="2FDE120A" w14:textId="45073F87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-11 desember (Julemøte)</w:t>
      </w:r>
    </w:p>
    <w:p w14:paraId="06D56EC5" w14:textId="6AEB9B74" w:rsidR="009B7DCA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-8 januar</w:t>
      </w:r>
    </w:p>
    <w:p w14:paraId="697FF3C8" w14:textId="003838DD" w:rsidR="00792CC1" w:rsidRDefault="009B7DCA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-16 februar (Årsmøte 2018)</w:t>
      </w:r>
      <w:bookmarkStart w:id="0" w:name="_GoBack"/>
      <w:bookmarkEnd w:id="0"/>
    </w:p>
    <w:p w14:paraId="6CB82AF3" w14:textId="0EC75089" w:rsidR="00792CC1" w:rsidRDefault="00792CC1" w:rsidP="003E28A9">
      <w:pPr>
        <w:pStyle w:val="Bunntekst"/>
        <w:rPr>
          <w:rFonts w:ascii="Cambria" w:hAnsi="Cambria"/>
        </w:rPr>
      </w:pPr>
    </w:p>
    <w:p w14:paraId="6E4A5DC5" w14:textId="26AF86EB" w:rsidR="00D60C8C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inline distT="0" distB="0" distL="0" distR="0" wp14:anchorId="36D7B313" wp14:editId="2D48F829">
            <wp:extent cx="1298923" cy="5080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 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82" cy="5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0AC" w14:textId="55EB7C62" w:rsidR="00792CC1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Rune Veslum</w:t>
      </w:r>
    </w:p>
    <w:p w14:paraId="42F08732" w14:textId="0B12BCE5" w:rsidR="00792CC1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Skriver</w:t>
      </w:r>
    </w:p>
    <w:sectPr w:rsidR="00792CC1" w:rsidSect="004378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8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827A7" w14:textId="77777777" w:rsidR="007F28F5" w:rsidRDefault="007F28F5" w:rsidP="00CC73F8">
      <w:pPr>
        <w:spacing w:after="0" w:line="240" w:lineRule="auto"/>
      </w:pPr>
      <w:r>
        <w:separator/>
      </w:r>
    </w:p>
  </w:endnote>
  <w:endnote w:type="continuationSeparator" w:id="0">
    <w:p w14:paraId="2B7E141B" w14:textId="77777777" w:rsidR="007F28F5" w:rsidRDefault="007F28F5" w:rsidP="00CC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French Script M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8F1A4" w14:textId="77777777" w:rsidR="007F28F5" w:rsidRDefault="007F28F5">
    <w:pPr>
      <w:pStyle w:val="Bunn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F0FF5" w14:textId="77777777" w:rsidR="007F28F5" w:rsidRDefault="007F28F5" w:rsidP="00CC73F8">
    <w:pPr>
      <w:pStyle w:val="Bunntekst"/>
    </w:pPr>
    <w:r w:rsidRPr="005D51F6">
      <w:rPr>
        <w:rFonts w:ascii="Cambria" w:hAnsi="Cambria"/>
        <w:b/>
        <w:sz w:val="28"/>
        <w:szCs w:val="28"/>
      </w:rPr>
      <w:t>HÅNDVERK</w:t>
    </w:r>
    <w:r w:rsidRPr="005D51F6">
      <w:rPr>
        <w:rFonts w:ascii="Cambria" w:hAnsi="Cambria"/>
        <w:b/>
        <w:sz w:val="28"/>
        <w:szCs w:val="28"/>
      </w:rPr>
      <w:tab/>
      <w:t xml:space="preserve">                                       ARBEID                                         KUNST         </w:t>
    </w:r>
  </w:p>
  <w:p w14:paraId="5CEDD90D" w14:textId="77777777" w:rsidR="007F28F5" w:rsidRDefault="007F28F5">
    <w:pPr>
      <w:pStyle w:val="Bunntekst"/>
    </w:pPr>
  </w:p>
  <w:p w14:paraId="3A073DE0" w14:textId="77777777" w:rsidR="007F28F5" w:rsidRDefault="007F28F5">
    <w:pPr>
      <w:pStyle w:val="Bunn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3A5D0" w14:textId="77777777" w:rsidR="007F28F5" w:rsidRDefault="007F28F5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763A0C" w14:textId="77777777" w:rsidR="007F28F5" w:rsidRDefault="007F28F5" w:rsidP="00CC73F8">
      <w:pPr>
        <w:spacing w:after="0" w:line="240" w:lineRule="auto"/>
      </w:pPr>
      <w:r>
        <w:separator/>
      </w:r>
    </w:p>
  </w:footnote>
  <w:footnote w:type="continuationSeparator" w:id="0">
    <w:p w14:paraId="34DEFA2C" w14:textId="77777777" w:rsidR="007F28F5" w:rsidRDefault="007F28F5" w:rsidP="00CC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97A26" w14:textId="77777777" w:rsidR="007F28F5" w:rsidRDefault="007F28F5">
    <w:pPr>
      <w:pStyle w:val="Top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ED6B9" w14:textId="24BDCE3F" w:rsidR="007F28F5" w:rsidRPr="005D51F6" w:rsidRDefault="007F28F5" w:rsidP="004378CA">
    <w:pPr>
      <w:ind w:left="2124"/>
      <w:rPr>
        <w:rFonts w:ascii="Cambria" w:hAnsi="Cambria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26429EDB" wp14:editId="07777777">
          <wp:simplePos x="0" y="0"/>
          <wp:positionH relativeFrom="column">
            <wp:posOffset>-642620</wp:posOffset>
          </wp:positionH>
          <wp:positionV relativeFrom="paragraph">
            <wp:posOffset>-116205</wp:posOffset>
          </wp:positionV>
          <wp:extent cx="1466850" cy="1424940"/>
          <wp:effectExtent l="19050" t="0" r="0" b="0"/>
          <wp:wrapTight wrapText="bothSides">
            <wp:wrapPolygon edited="0">
              <wp:start x="-281" y="0"/>
              <wp:lineTo x="-281" y="21369"/>
              <wp:lineTo x="21600" y="21369"/>
              <wp:lineTo x="21600" y="0"/>
              <wp:lineTo x="-281" y="0"/>
            </wp:wrapPolygon>
          </wp:wrapTight>
          <wp:docPr id="1" name="Bilde 1" descr="H:\Mine Dokumenter\Mine bilder\album\hedmark opp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H:\Mine Dokumenter\Mine bilder\album\hedmark opp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2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ench Script MT" w:hAnsi="French Script MT"/>
        <w:b/>
        <w:sz w:val="96"/>
        <w:szCs w:val="96"/>
      </w:rPr>
      <w:t>Kokkenes Mesterlaug</w:t>
    </w:r>
    <w:r>
      <w:rPr>
        <w:rFonts w:ascii="French Script MT" w:hAnsi="French Script MT"/>
        <w:b/>
        <w:sz w:val="96"/>
        <w:szCs w:val="96"/>
      </w:rPr>
      <w:br/>
    </w:r>
    <w:r w:rsidRPr="005D51F6">
      <w:rPr>
        <w:rFonts w:ascii="Cambria" w:hAnsi="Cambria"/>
        <w:b/>
        <w:sz w:val="28"/>
        <w:szCs w:val="28"/>
      </w:rPr>
      <w:t xml:space="preserve">                          Hedmark – Oppland</w:t>
    </w:r>
    <w:r w:rsidRPr="005D51F6">
      <w:rPr>
        <w:rFonts w:ascii="Cambria" w:hAnsi="Cambria"/>
        <w:b/>
        <w:sz w:val="28"/>
        <w:szCs w:val="28"/>
      </w:rPr>
      <w:br/>
    </w:r>
    <w:r w:rsidRPr="005D51F6">
      <w:rPr>
        <w:rFonts w:ascii="Cambria" w:hAnsi="Cambria"/>
        <w:sz w:val="28"/>
        <w:szCs w:val="28"/>
      </w:rPr>
      <w:tab/>
    </w:r>
    <w:r w:rsidRPr="005D51F6">
      <w:rPr>
        <w:rFonts w:ascii="Cambria" w:hAnsi="Cambria"/>
        <w:sz w:val="28"/>
        <w:szCs w:val="28"/>
      </w:rPr>
      <w:tab/>
    </w:r>
    <w:r w:rsidRPr="005D51F6">
      <w:rPr>
        <w:rFonts w:ascii="Cambria" w:hAnsi="Cambria"/>
        <w:sz w:val="28"/>
        <w:szCs w:val="28"/>
      </w:rPr>
      <w:br/>
    </w:r>
    <w:r w:rsidRPr="005D51F6">
      <w:rPr>
        <w:rFonts w:ascii="Cambria" w:hAnsi="Cambria"/>
        <w:sz w:val="16"/>
        <w:szCs w:val="16"/>
      </w:rPr>
      <w:t xml:space="preserve">               </w:t>
    </w:r>
    <w:r>
      <w:rPr>
        <w:rFonts w:ascii="Cambria" w:hAnsi="Cambria"/>
        <w:sz w:val="16"/>
        <w:szCs w:val="16"/>
      </w:rPr>
      <w:t xml:space="preserve">                     Tilsluttet</w:t>
    </w:r>
    <w:r w:rsidRPr="005D51F6">
      <w:rPr>
        <w:rFonts w:ascii="Cambria" w:hAnsi="Cambria"/>
        <w:sz w:val="16"/>
        <w:szCs w:val="16"/>
      </w:rPr>
      <w:tab/>
      <w:t>Norges Kokkemesteres Landsforening</w:t>
    </w:r>
    <w:r w:rsidRPr="005D51F6">
      <w:rPr>
        <w:rFonts w:ascii="Cambria" w:hAnsi="Cambria"/>
        <w:sz w:val="16"/>
        <w:szCs w:val="16"/>
      </w:rPr>
      <w:br/>
      <w:t xml:space="preserve">             </w:t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  <w:t>Nordisk Kjøkkensjef  Federasjon og</w:t>
    </w:r>
    <w:r w:rsidRPr="005D51F6">
      <w:rPr>
        <w:rFonts w:ascii="Cambria" w:hAnsi="Cambria"/>
        <w:sz w:val="16"/>
        <w:szCs w:val="16"/>
      </w:rPr>
      <w:br/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  <w:t>World  Association of Chef’ Societies</w:t>
    </w:r>
  </w:p>
  <w:p w14:paraId="3B806C3A" w14:textId="77777777" w:rsidR="007F28F5" w:rsidRDefault="007F28F5">
    <w:pPr>
      <w:pStyle w:val="Top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28C5C" w14:textId="77777777" w:rsidR="007F28F5" w:rsidRDefault="007F28F5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726E"/>
    <w:multiLevelType w:val="hybridMultilevel"/>
    <w:tmpl w:val="4C3AC3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C7845"/>
    <w:multiLevelType w:val="hybridMultilevel"/>
    <w:tmpl w:val="9C2E2B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26639"/>
    <w:multiLevelType w:val="hybridMultilevel"/>
    <w:tmpl w:val="5DFCE51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D1DFC"/>
    <w:multiLevelType w:val="hybridMultilevel"/>
    <w:tmpl w:val="E6AC12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766FB"/>
    <w:multiLevelType w:val="hybridMultilevel"/>
    <w:tmpl w:val="0E2C328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65E36"/>
    <w:multiLevelType w:val="hybridMultilevel"/>
    <w:tmpl w:val="F78C4B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D5"/>
    <w:rsid w:val="00030FE6"/>
    <w:rsid w:val="000440D5"/>
    <w:rsid w:val="00066D04"/>
    <w:rsid w:val="00075189"/>
    <w:rsid w:val="00080858"/>
    <w:rsid w:val="000A6F61"/>
    <w:rsid w:val="000B5377"/>
    <w:rsid w:val="000C4700"/>
    <w:rsid w:val="00111317"/>
    <w:rsid w:val="00154E02"/>
    <w:rsid w:val="001A562A"/>
    <w:rsid w:val="001C62A0"/>
    <w:rsid w:val="00210276"/>
    <w:rsid w:val="00214230"/>
    <w:rsid w:val="00250089"/>
    <w:rsid w:val="00262A13"/>
    <w:rsid w:val="00270C53"/>
    <w:rsid w:val="002C41AF"/>
    <w:rsid w:val="00357BA4"/>
    <w:rsid w:val="0036447B"/>
    <w:rsid w:val="003C73FA"/>
    <w:rsid w:val="003E28A9"/>
    <w:rsid w:val="003E38D6"/>
    <w:rsid w:val="004378CA"/>
    <w:rsid w:val="00451F0B"/>
    <w:rsid w:val="00482675"/>
    <w:rsid w:val="00527048"/>
    <w:rsid w:val="00536719"/>
    <w:rsid w:val="00537950"/>
    <w:rsid w:val="00541C80"/>
    <w:rsid w:val="00554BAB"/>
    <w:rsid w:val="005A35FD"/>
    <w:rsid w:val="005C3EFC"/>
    <w:rsid w:val="005D51F6"/>
    <w:rsid w:val="005E40BB"/>
    <w:rsid w:val="005E56B5"/>
    <w:rsid w:val="005F33E0"/>
    <w:rsid w:val="0061563E"/>
    <w:rsid w:val="0065736F"/>
    <w:rsid w:val="00660F6E"/>
    <w:rsid w:val="006B7631"/>
    <w:rsid w:val="006D5B37"/>
    <w:rsid w:val="00720C22"/>
    <w:rsid w:val="00733656"/>
    <w:rsid w:val="00740090"/>
    <w:rsid w:val="00792CC1"/>
    <w:rsid w:val="007E3519"/>
    <w:rsid w:val="007F28F5"/>
    <w:rsid w:val="008146B4"/>
    <w:rsid w:val="00856FF8"/>
    <w:rsid w:val="009360C4"/>
    <w:rsid w:val="00944D0C"/>
    <w:rsid w:val="00952C32"/>
    <w:rsid w:val="009545A2"/>
    <w:rsid w:val="009808AC"/>
    <w:rsid w:val="009B7DCA"/>
    <w:rsid w:val="009C27AC"/>
    <w:rsid w:val="009C7ED0"/>
    <w:rsid w:val="00A3308E"/>
    <w:rsid w:val="00A3424E"/>
    <w:rsid w:val="00A53ECC"/>
    <w:rsid w:val="00A70D30"/>
    <w:rsid w:val="00AB400C"/>
    <w:rsid w:val="00B15FD1"/>
    <w:rsid w:val="00B17D5E"/>
    <w:rsid w:val="00B336F8"/>
    <w:rsid w:val="00B346A5"/>
    <w:rsid w:val="00B62211"/>
    <w:rsid w:val="00BD58E0"/>
    <w:rsid w:val="00BE0F6D"/>
    <w:rsid w:val="00BF2A44"/>
    <w:rsid w:val="00BF5A22"/>
    <w:rsid w:val="00C30BA2"/>
    <w:rsid w:val="00C80ECD"/>
    <w:rsid w:val="00C8783A"/>
    <w:rsid w:val="00CC377B"/>
    <w:rsid w:val="00CC73F8"/>
    <w:rsid w:val="00CC7D44"/>
    <w:rsid w:val="00CD0884"/>
    <w:rsid w:val="00D15366"/>
    <w:rsid w:val="00D3023B"/>
    <w:rsid w:val="00D33538"/>
    <w:rsid w:val="00D4527E"/>
    <w:rsid w:val="00D608F3"/>
    <w:rsid w:val="00D60C8C"/>
    <w:rsid w:val="00DB1695"/>
    <w:rsid w:val="00DD015A"/>
    <w:rsid w:val="00DE3D13"/>
    <w:rsid w:val="00DF5439"/>
    <w:rsid w:val="00E46ED5"/>
    <w:rsid w:val="00EB0E2C"/>
    <w:rsid w:val="00EC4F63"/>
    <w:rsid w:val="00EE4C05"/>
    <w:rsid w:val="00EE6A6A"/>
    <w:rsid w:val="00F47584"/>
    <w:rsid w:val="00F524E1"/>
    <w:rsid w:val="00F85399"/>
    <w:rsid w:val="00FA26E2"/>
    <w:rsid w:val="00FC3BBC"/>
    <w:rsid w:val="4F19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3E6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C53"/>
    <w:pPr>
      <w:spacing w:after="200" w:line="276" w:lineRule="auto"/>
    </w:pPr>
    <w:rPr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CD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0884"/>
  </w:style>
  <w:style w:type="paragraph" w:styleId="Topptekst">
    <w:name w:val="header"/>
    <w:basedOn w:val="Normal"/>
    <w:link w:val="TopptekstTegn"/>
    <w:uiPriority w:val="99"/>
    <w:unhideWhenUsed/>
    <w:rsid w:val="00CC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73F8"/>
  </w:style>
  <w:style w:type="paragraph" w:styleId="Bobletekst">
    <w:name w:val="Balloon Text"/>
    <w:basedOn w:val="Normal"/>
    <w:link w:val="BobletekstTegn"/>
    <w:uiPriority w:val="99"/>
    <w:semiHidden/>
    <w:unhideWhenUsed/>
    <w:rsid w:val="00CC73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C73F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E40BB"/>
    <w:pPr>
      <w:ind w:left="720"/>
      <w:contextualSpacing/>
    </w:pPr>
  </w:style>
  <w:style w:type="paragraph" w:customStyle="1" w:styleId="listingaddress">
    <w:name w:val="listing_address"/>
    <w:basedOn w:val="Normal"/>
    <w:rsid w:val="005F33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kobling">
    <w:name w:val="Hyperlink"/>
    <w:uiPriority w:val="99"/>
    <w:unhideWhenUsed/>
    <w:rsid w:val="005F33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C53"/>
    <w:pPr>
      <w:spacing w:after="200" w:line="276" w:lineRule="auto"/>
    </w:pPr>
    <w:rPr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CD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0884"/>
  </w:style>
  <w:style w:type="paragraph" w:styleId="Topptekst">
    <w:name w:val="header"/>
    <w:basedOn w:val="Normal"/>
    <w:link w:val="TopptekstTegn"/>
    <w:uiPriority w:val="99"/>
    <w:unhideWhenUsed/>
    <w:rsid w:val="00CC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73F8"/>
  </w:style>
  <w:style w:type="paragraph" w:styleId="Bobletekst">
    <w:name w:val="Balloon Text"/>
    <w:basedOn w:val="Normal"/>
    <w:link w:val="BobletekstTegn"/>
    <w:uiPriority w:val="99"/>
    <w:semiHidden/>
    <w:unhideWhenUsed/>
    <w:rsid w:val="00CC73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C73F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E40BB"/>
    <w:pPr>
      <w:ind w:left="720"/>
      <w:contextualSpacing/>
    </w:pPr>
  </w:style>
  <w:style w:type="paragraph" w:customStyle="1" w:styleId="listingaddress">
    <w:name w:val="listing_address"/>
    <w:basedOn w:val="Normal"/>
    <w:rsid w:val="005F33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kobling">
    <w:name w:val="Hyperlink"/>
    <w:uiPriority w:val="99"/>
    <w:unhideWhenUsed/>
    <w:rsid w:val="005F33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6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6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vi\AppData\Local\Microsoft\Windows\Temporary%20Internet%20Files\Content.Outlook\TH5FJIRQ\Kokkenes%20brevar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EC62F-4CE6-8A4C-925E-78E6C32A3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\Users\uvi\AppData\Local\Microsoft\Windows\Temporary Internet Files\Content.Outlook\TH5FJIRQ\Kokkenes brevark.dotx</Template>
  <TotalTime>7</TotalTime>
  <Pages>1</Pages>
  <Words>154</Words>
  <Characters>820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NHO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uvi</dc:creator>
  <cp:lastModifiedBy>Rune Veslum</cp:lastModifiedBy>
  <cp:revision>3</cp:revision>
  <cp:lastPrinted>2011-03-31T09:08:00Z</cp:lastPrinted>
  <dcterms:created xsi:type="dcterms:W3CDTF">2017-03-06T15:57:00Z</dcterms:created>
  <dcterms:modified xsi:type="dcterms:W3CDTF">2017-03-13T16:39:00Z</dcterms:modified>
</cp:coreProperties>
</file>